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EBB" w:rsidRDefault="008D5DAE" w:rsidP="008D5DAE">
      <w:pPr>
        <w:tabs>
          <w:tab w:val="left" w:pos="3858"/>
          <w:tab w:val="center" w:pos="4680"/>
        </w:tabs>
      </w:pPr>
      <w:r>
        <w:tab/>
      </w:r>
      <w:r>
        <w:tab/>
      </w:r>
    </w:p>
    <w:p w:rsidR="00A93819" w:rsidRDefault="00A93819"/>
    <w:p w:rsidR="00931CCE" w:rsidRDefault="00931CCE" w:rsidP="00931CCE">
      <w:pPr>
        <w:spacing w:after="0" w:line="240" w:lineRule="auto"/>
        <w:rPr>
          <w:rFonts w:ascii="Trebuchet MS" w:hAnsi="Trebuchet MS"/>
        </w:rPr>
      </w:pPr>
    </w:p>
    <w:p w:rsidR="00931CCE" w:rsidRDefault="00931CCE" w:rsidP="00931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pPr w:leftFromText="180" w:rightFromText="180" w:vertAnchor="text" w:horzAnchor="margin" w:tblpY="5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6"/>
        <w:gridCol w:w="3954"/>
      </w:tblGrid>
      <w:tr w:rsidR="00135702" w:rsidRPr="0027595A" w:rsidTr="00051334">
        <w:trPr>
          <w:trHeight w:val="1790"/>
        </w:trPr>
        <w:tc>
          <w:tcPr>
            <w:tcW w:w="6169" w:type="dxa"/>
          </w:tcPr>
          <w:p w:rsidR="00135702" w:rsidRPr="0027595A" w:rsidRDefault="00135702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36"/>
                <w:szCs w:val="36"/>
              </w:rPr>
            </w:pPr>
          </w:p>
          <w:p w:rsidR="00135702" w:rsidRPr="0027595A" w:rsidRDefault="00135702" w:rsidP="00051334">
            <w:pPr>
              <w:pStyle w:val="ListNumber2"/>
              <w:numPr>
                <w:ilvl w:val="0"/>
                <w:numId w:val="0"/>
              </w:numPr>
              <w:ind w:left="36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IMPORT/EXPORT</w:t>
            </w:r>
          </w:p>
          <w:p w:rsidR="00135702" w:rsidRPr="0027595A" w:rsidRDefault="00135702" w:rsidP="00051334">
            <w:pPr>
              <w:pStyle w:val="ListNumber2"/>
              <w:numPr>
                <w:ilvl w:val="0"/>
                <w:numId w:val="0"/>
              </w:numPr>
              <w:ind w:left="360"/>
              <w:jc w:val="center"/>
              <w:rPr>
                <w:sz w:val="36"/>
                <w:szCs w:val="36"/>
              </w:rPr>
            </w:pPr>
            <w:r w:rsidRPr="0027595A">
              <w:rPr>
                <w:b/>
                <w:sz w:val="36"/>
                <w:szCs w:val="36"/>
              </w:rPr>
              <w:t>APPLICATION FORM</w:t>
            </w:r>
          </w:p>
          <w:p w:rsidR="00135702" w:rsidRPr="0027595A" w:rsidRDefault="00135702" w:rsidP="000513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19" w:type="dxa"/>
          </w:tcPr>
          <w:tbl>
            <w:tblPr>
              <w:tblpPr w:leftFromText="180" w:rightFromText="180" w:vertAnchor="text" w:horzAnchor="margin" w:tblpXSpec="right" w:tblpY="-261"/>
              <w:tblOverlap w:val="never"/>
              <w:tblW w:w="37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0E0E0"/>
              <w:tblLook w:val="01E0" w:firstRow="1" w:lastRow="1" w:firstColumn="1" w:lastColumn="1" w:noHBand="0" w:noVBand="0"/>
            </w:tblPr>
            <w:tblGrid>
              <w:gridCol w:w="2282"/>
              <w:gridCol w:w="1446"/>
            </w:tblGrid>
            <w:tr w:rsidR="00135702" w:rsidTr="00051334">
              <w:trPr>
                <w:trHeight w:val="236"/>
              </w:trPr>
              <w:tc>
                <w:tcPr>
                  <w:tcW w:w="3728" w:type="dxa"/>
                  <w:gridSpan w:val="2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  <w:r w:rsidRPr="0027595A">
                    <w:rPr>
                      <w:sz w:val="24"/>
                    </w:rPr>
                    <w:t>For Official Use Only</w:t>
                  </w:r>
                </w:p>
              </w:tc>
            </w:tr>
            <w:tr w:rsidR="00135702" w:rsidTr="00051334">
              <w:trPr>
                <w:trHeight w:val="236"/>
              </w:trPr>
              <w:tc>
                <w:tcPr>
                  <w:tcW w:w="2282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  <w:r w:rsidRPr="0027595A">
                    <w:rPr>
                      <w:sz w:val="24"/>
                    </w:rPr>
                    <w:t>Date received:</w:t>
                  </w:r>
                </w:p>
              </w:tc>
              <w:tc>
                <w:tcPr>
                  <w:tcW w:w="1446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</w:p>
              </w:tc>
            </w:tr>
            <w:tr w:rsidR="00135702" w:rsidTr="00051334">
              <w:trPr>
                <w:trHeight w:val="236"/>
              </w:trPr>
              <w:tc>
                <w:tcPr>
                  <w:tcW w:w="2282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  <w:r w:rsidRPr="0027595A">
                    <w:rPr>
                      <w:sz w:val="24"/>
                    </w:rPr>
                    <w:t>Approved:</w:t>
                  </w:r>
                </w:p>
              </w:tc>
              <w:tc>
                <w:tcPr>
                  <w:tcW w:w="1446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</w:p>
              </w:tc>
            </w:tr>
            <w:tr w:rsidR="00135702" w:rsidTr="00051334">
              <w:trPr>
                <w:trHeight w:val="236"/>
              </w:trPr>
              <w:tc>
                <w:tcPr>
                  <w:tcW w:w="2282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  <w:r w:rsidRPr="0027595A">
                    <w:rPr>
                      <w:sz w:val="24"/>
                    </w:rPr>
                    <w:t>Rejected:</w:t>
                  </w:r>
                </w:p>
              </w:tc>
              <w:tc>
                <w:tcPr>
                  <w:tcW w:w="1446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</w:p>
              </w:tc>
            </w:tr>
            <w:tr w:rsidR="00135702" w:rsidTr="00051334">
              <w:trPr>
                <w:trHeight w:val="125"/>
              </w:trPr>
              <w:tc>
                <w:tcPr>
                  <w:tcW w:w="2282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  <w:r w:rsidRPr="0027595A">
                    <w:rPr>
                      <w:sz w:val="24"/>
                    </w:rPr>
                    <w:t>Date of Issue:</w:t>
                  </w:r>
                </w:p>
              </w:tc>
              <w:tc>
                <w:tcPr>
                  <w:tcW w:w="1446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</w:p>
              </w:tc>
            </w:tr>
            <w:tr w:rsidR="00135702" w:rsidTr="00051334">
              <w:trPr>
                <w:trHeight w:val="339"/>
              </w:trPr>
              <w:tc>
                <w:tcPr>
                  <w:tcW w:w="2282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  <w:r>
                    <w:rPr>
                      <w:sz w:val="24"/>
                    </w:rPr>
                    <w:t>Reference no.</w:t>
                  </w:r>
                </w:p>
              </w:tc>
              <w:tc>
                <w:tcPr>
                  <w:tcW w:w="1446" w:type="dxa"/>
                  <w:shd w:val="clear" w:color="auto" w:fill="E0E0E0"/>
                </w:tcPr>
                <w:p w:rsidR="00135702" w:rsidRPr="0027595A" w:rsidRDefault="00135702" w:rsidP="00051334">
                  <w:pPr>
                    <w:pStyle w:val="ListNumber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</w:p>
              </w:tc>
            </w:tr>
          </w:tbl>
          <w:p w:rsidR="00135702" w:rsidRPr="0027595A" w:rsidRDefault="00135702" w:rsidP="00051334">
            <w:pPr>
              <w:jc w:val="both"/>
              <w:rPr>
                <w:sz w:val="20"/>
                <w:szCs w:val="20"/>
              </w:rPr>
            </w:pPr>
          </w:p>
        </w:tc>
      </w:tr>
    </w:tbl>
    <w:p w:rsidR="00135702" w:rsidRDefault="00135702" w:rsidP="008C37CC">
      <w:pPr>
        <w:pStyle w:val="ListNumber2"/>
        <w:numPr>
          <w:ilvl w:val="0"/>
          <w:numId w:val="0"/>
        </w:numPr>
      </w:pPr>
    </w:p>
    <w:p w:rsidR="00135702" w:rsidRDefault="00135702" w:rsidP="008C37CC">
      <w:pPr>
        <w:pStyle w:val="ListNumber2"/>
        <w:numPr>
          <w:ilvl w:val="0"/>
          <w:numId w:val="0"/>
        </w:numPr>
      </w:pPr>
    </w:p>
    <w:p w:rsidR="00135702" w:rsidRDefault="00135702" w:rsidP="008C37CC">
      <w:pPr>
        <w:pStyle w:val="ListNumber2"/>
        <w:numPr>
          <w:ilvl w:val="0"/>
          <w:numId w:val="0"/>
        </w:numPr>
      </w:pPr>
    </w:p>
    <w:tbl>
      <w:tblPr>
        <w:tblpPr w:leftFromText="180" w:rightFromText="180" w:vertAnchor="text" w:horzAnchor="margin" w:tblpY="3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5089"/>
      </w:tblGrid>
      <w:tr w:rsidR="00135702" w:rsidTr="00343F5E">
        <w:trPr>
          <w:trHeight w:val="1253"/>
        </w:trPr>
        <w:tc>
          <w:tcPr>
            <w:tcW w:w="4361" w:type="dxa"/>
          </w:tcPr>
          <w:p w:rsidR="00EF71F2" w:rsidRDefault="00135702" w:rsidP="00051334">
            <w:pPr>
              <w:pStyle w:val="ListNumber2"/>
              <w:numPr>
                <w:ilvl w:val="0"/>
                <w:numId w:val="0"/>
              </w:numPr>
              <w:rPr>
                <w:sz w:val="24"/>
              </w:rPr>
            </w:pPr>
            <w:r w:rsidRPr="0076410D">
              <w:rPr>
                <w:sz w:val="24"/>
              </w:rPr>
              <w:t xml:space="preserve">Name </w:t>
            </w:r>
            <w:r>
              <w:rPr>
                <w:sz w:val="24"/>
              </w:rPr>
              <w:t>of Exporter:</w:t>
            </w:r>
            <w:r w:rsidR="00343F5E">
              <w:rPr>
                <w:sz w:val="24"/>
              </w:rPr>
              <w:t xml:space="preserve">  </w:t>
            </w:r>
          </w:p>
          <w:p w:rsidR="00EF71F2" w:rsidRDefault="00135702" w:rsidP="00EF71F2">
            <w:pPr>
              <w:pStyle w:val="ListNumber2"/>
              <w:numPr>
                <w:ilvl w:val="0"/>
                <w:numId w:val="0"/>
              </w:numPr>
              <w:rPr>
                <w:sz w:val="24"/>
              </w:rPr>
            </w:pPr>
            <w:r>
              <w:rPr>
                <w:sz w:val="24"/>
              </w:rPr>
              <w:t>Pho</w:t>
            </w:r>
            <w:r w:rsidRPr="0076410D">
              <w:rPr>
                <w:sz w:val="24"/>
              </w:rPr>
              <w:t>ne Number:</w:t>
            </w:r>
            <w:r w:rsidR="00343F5E">
              <w:rPr>
                <w:sz w:val="24"/>
              </w:rPr>
              <w:t xml:space="preserve"> </w:t>
            </w:r>
          </w:p>
          <w:p w:rsidR="00135702" w:rsidRPr="0076410D" w:rsidRDefault="00135702" w:rsidP="00EF71F2">
            <w:pPr>
              <w:pStyle w:val="ListNumber2"/>
              <w:numPr>
                <w:ilvl w:val="0"/>
                <w:numId w:val="0"/>
              </w:numPr>
              <w:rPr>
                <w:sz w:val="24"/>
              </w:rPr>
            </w:pPr>
            <w:r>
              <w:rPr>
                <w:sz w:val="24"/>
              </w:rPr>
              <w:t>Email Address:</w:t>
            </w:r>
            <w:r w:rsidR="00343F5E">
              <w:rPr>
                <w:sz w:val="24"/>
              </w:rPr>
              <w:t xml:space="preserve"> </w:t>
            </w:r>
          </w:p>
        </w:tc>
        <w:tc>
          <w:tcPr>
            <w:tcW w:w="5215" w:type="dxa"/>
          </w:tcPr>
          <w:p w:rsidR="00135702" w:rsidRPr="0076410D" w:rsidRDefault="00135702" w:rsidP="00051334">
            <w:pPr>
              <w:pStyle w:val="ListNumber2"/>
              <w:numPr>
                <w:ilvl w:val="0"/>
                <w:numId w:val="0"/>
              </w:numPr>
              <w:rPr>
                <w:sz w:val="24"/>
              </w:rPr>
            </w:pPr>
            <w:r w:rsidRPr="0076410D">
              <w:rPr>
                <w:sz w:val="24"/>
              </w:rPr>
              <w:t>Name of I</w:t>
            </w:r>
            <w:r>
              <w:rPr>
                <w:sz w:val="24"/>
              </w:rPr>
              <w:t>mporter:</w:t>
            </w:r>
            <w:r w:rsidR="00343F5E">
              <w:rPr>
                <w:sz w:val="24"/>
              </w:rPr>
              <w:t xml:space="preserve">  </w:t>
            </w:r>
          </w:p>
          <w:p w:rsidR="00135702" w:rsidRPr="0076410D" w:rsidRDefault="00135702" w:rsidP="00051334">
            <w:pPr>
              <w:pStyle w:val="ListNumber2"/>
              <w:numPr>
                <w:ilvl w:val="0"/>
                <w:numId w:val="0"/>
              </w:numPr>
              <w:rPr>
                <w:sz w:val="24"/>
              </w:rPr>
            </w:pPr>
            <w:r w:rsidRPr="0076410D">
              <w:rPr>
                <w:sz w:val="24"/>
              </w:rPr>
              <w:t>Address:</w:t>
            </w:r>
          </w:p>
          <w:p w:rsidR="00EF71F2" w:rsidRDefault="00135702" w:rsidP="00EF71F2">
            <w:pPr>
              <w:pStyle w:val="ListNumber2"/>
              <w:numPr>
                <w:ilvl w:val="0"/>
                <w:numId w:val="0"/>
              </w:numPr>
              <w:rPr>
                <w:sz w:val="24"/>
              </w:rPr>
            </w:pPr>
            <w:r w:rsidRPr="0076410D">
              <w:rPr>
                <w:sz w:val="24"/>
              </w:rPr>
              <w:t>Phone Number:</w:t>
            </w:r>
            <w:r w:rsidR="00343F5E">
              <w:rPr>
                <w:sz w:val="24"/>
              </w:rPr>
              <w:t xml:space="preserve"> </w:t>
            </w:r>
          </w:p>
          <w:p w:rsidR="00135702" w:rsidRPr="0076410D" w:rsidRDefault="00135702" w:rsidP="00EF71F2">
            <w:pPr>
              <w:pStyle w:val="ListNumber2"/>
              <w:numPr>
                <w:ilvl w:val="0"/>
                <w:numId w:val="0"/>
              </w:numPr>
              <w:rPr>
                <w:sz w:val="24"/>
              </w:rPr>
            </w:pPr>
            <w:r>
              <w:rPr>
                <w:sz w:val="24"/>
              </w:rPr>
              <w:t>Email Address:</w:t>
            </w:r>
            <w:r w:rsidR="00343F5E">
              <w:rPr>
                <w:sz w:val="24"/>
              </w:rPr>
              <w:t xml:space="preserve"> </w:t>
            </w:r>
          </w:p>
        </w:tc>
      </w:tr>
    </w:tbl>
    <w:p w:rsidR="00135702" w:rsidRDefault="00374395" w:rsidP="008C37CC">
      <w:pPr>
        <w:pStyle w:val="ListNumber2"/>
        <w:numPr>
          <w:ilvl w:val="0"/>
          <w:numId w:val="0"/>
        </w:numPr>
      </w:pPr>
      <w:r>
        <w:t>Personal Information:</w:t>
      </w:r>
    </w:p>
    <w:p w:rsidR="00374395" w:rsidRDefault="00374395" w:rsidP="008C37CC">
      <w:pPr>
        <w:pStyle w:val="ListNumber2"/>
        <w:numPr>
          <w:ilvl w:val="0"/>
          <w:numId w:val="0"/>
        </w:numPr>
      </w:pPr>
    </w:p>
    <w:p w:rsidR="00374395" w:rsidRDefault="00374395" w:rsidP="008C37CC">
      <w:pPr>
        <w:pStyle w:val="ListNumber2"/>
        <w:numPr>
          <w:ilvl w:val="0"/>
          <w:numId w:val="0"/>
        </w:numPr>
      </w:pPr>
      <w:r>
        <w:t>Description: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3060"/>
        <w:gridCol w:w="1620"/>
        <w:gridCol w:w="2073"/>
        <w:gridCol w:w="2787"/>
        <w:gridCol w:w="18"/>
      </w:tblGrid>
      <w:tr w:rsidR="00374395" w:rsidRPr="0076410D" w:rsidTr="00EE2634">
        <w:trPr>
          <w:gridBefore w:val="1"/>
          <w:wBefore w:w="18" w:type="dxa"/>
          <w:trHeight w:val="665"/>
        </w:trPr>
        <w:tc>
          <w:tcPr>
            <w:tcW w:w="3060" w:type="dxa"/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76410D">
              <w:rPr>
                <w:b/>
                <w:sz w:val="24"/>
                <w:szCs w:val="24"/>
              </w:rPr>
              <w:t>Species</w:t>
            </w:r>
          </w:p>
        </w:tc>
        <w:tc>
          <w:tcPr>
            <w:tcW w:w="1620" w:type="dxa"/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76410D">
              <w:rPr>
                <w:b/>
                <w:sz w:val="24"/>
                <w:szCs w:val="24"/>
              </w:rPr>
              <w:t>Number</w:t>
            </w:r>
          </w:p>
        </w:tc>
        <w:tc>
          <w:tcPr>
            <w:tcW w:w="2073" w:type="dxa"/>
          </w:tcPr>
          <w:p w:rsidR="00374395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76410D">
              <w:rPr>
                <w:b/>
                <w:sz w:val="24"/>
                <w:szCs w:val="24"/>
              </w:rPr>
              <w:t>Class</w:t>
            </w:r>
          </w:p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1634A7">
              <w:rPr>
                <w:b/>
                <w:sz w:val="16"/>
                <w:szCs w:val="16"/>
              </w:rPr>
              <w:t>Research, Pet, Other</w:t>
            </w:r>
            <w:r w:rsidRPr="0076410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805" w:type="dxa"/>
            <w:gridSpan w:val="2"/>
          </w:tcPr>
          <w:p w:rsidR="00374395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76410D">
              <w:rPr>
                <w:b/>
                <w:sz w:val="24"/>
                <w:szCs w:val="24"/>
              </w:rPr>
              <w:t>Identification</w:t>
            </w:r>
          </w:p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1634A7">
              <w:rPr>
                <w:b/>
                <w:sz w:val="16"/>
                <w:szCs w:val="16"/>
              </w:rPr>
              <w:t>Band #, Tag #, hatch date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374395" w:rsidRPr="0076410D" w:rsidTr="00EE2634">
        <w:trPr>
          <w:gridBefore w:val="1"/>
          <w:wBefore w:w="18" w:type="dxa"/>
          <w:trHeight w:val="305"/>
        </w:trPr>
        <w:tc>
          <w:tcPr>
            <w:tcW w:w="3060" w:type="dxa"/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805" w:type="dxa"/>
            <w:gridSpan w:val="2"/>
          </w:tcPr>
          <w:p w:rsidR="00374395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  <w:p w:rsidR="00EF71F2" w:rsidRPr="0076410D" w:rsidRDefault="00EF71F2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374395" w:rsidRPr="0076410D" w:rsidTr="00EE2634">
        <w:trPr>
          <w:gridBefore w:val="1"/>
          <w:wBefore w:w="18" w:type="dxa"/>
          <w:trHeight w:val="305"/>
        </w:trPr>
        <w:tc>
          <w:tcPr>
            <w:tcW w:w="3060" w:type="dxa"/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805" w:type="dxa"/>
            <w:gridSpan w:val="2"/>
          </w:tcPr>
          <w:p w:rsidR="00374395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  <w:p w:rsidR="00EF71F2" w:rsidRPr="0076410D" w:rsidRDefault="00EF71F2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374395" w:rsidRPr="0076410D" w:rsidTr="00EE2634">
        <w:trPr>
          <w:gridAfter w:val="1"/>
          <w:wAfter w:w="18" w:type="dxa"/>
          <w:trHeight w:val="305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76410D">
              <w:rPr>
                <w:b/>
                <w:sz w:val="24"/>
                <w:szCs w:val="24"/>
              </w:rPr>
              <w:t>Number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Mode of storage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Tests to be conducted</w:t>
            </w:r>
          </w:p>
        </w:tc>
      </w:tr>
      <w:tr w:rsidR="00374395" w:rsidRPr="0076410D" w:rsidTr="00EE2634">
        <w:trPr>
          <w:gridAfter w:val="1"/>
          <w:wAfter w:w="18" w:type="dxa"/>
          <w:trHeight w:val="305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C1599C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76410D">
              <w:rPr>
                <w:b/>
                <w:sz w:val="24"/>
                <w:szCs w:val="24"/>
              </w:rPr>
              <w:t>Live Specimen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374395" w:rsidRPr="0076410D" w:rsidTr="00EE2634">
        <w:trPr>
          <w:gridAfter w:val="1"/>
          <w:wAfter w:w="18" w:type="dxa"/>
          <w:trHeight w:val="305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76410D">
              <w:rPr>
                <w:b/>
                <w:sz w:val="24"/>
                <w:szCs w:val="24"/>
              </w:rPr>
              <w:t>Plant Sample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374395" w:rsidRPr="0076410D" w:rsidTr="00EE2634">
        <w:trPr>
          <w:gridAfter w:val="1"/>
          <w:wAfter w:w="18" w:type="dxa"/>
          <w:trHeight w:val="305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Sample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374395" w:rsidRPr="0076410D" w:rsidTr="00EE2634">
        <w:trPr>
          <w:gridAfter w:val="1"/>
          <w:wAfter w:w="18" w:type="dxa"/>
          <w:trHeight w:val="305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76410D">
              <w:rPr>
                <w:b/>
                <w:sz w:val="24"/>
                <w:szCs w:val="24"/>
              </w:rPr>
              <w:t>Tissue sample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374395" w:rsidRPr="0076410D" w:rsidTr="00EE2634">
        <w:trPr>
          <w:gridAfter w:val="1"/>
          <w:wAfter w:w="18" w:type="dxa"/>
          <w:trHeight w:val="305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Feather sample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374395" w:rsidRPr="0076410D" w:rsidTr="00EE2634">
        <w:trPr>
          <w:gridAfter w:val="1"/>
          <w:wAfter w:w="18" w:type="dxa"/>
          <w:trHeight w:val="305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Swab Sample (Buccal/Skin)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374395" w:rsidRPr="0076410D" w:rsidTr="00EE2634">
        <w:trPr>
          <w:gridAfter w:val="1"/>
          <w:wAfter w:w="18" w:type="dxa"/>
          <w:trHeight w:val="305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95" w:rsidRPr="0076410D" w:rsidRDefault="00374395" w:rsidP="00051334">
            <w:pPr>
              <w:pStyle w:val="ListNumber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</w:tc>
      </w:tr>
    </w:tbl>
    <w:p w:rsidR="00374395" w:rsidRDefault="00374395" w:rsidP="008C37CC">
      <w:pPr>
        <w:pStyle w:val="ListNumber2"/>
        <w:numPr>
          <w:ilvl w:val="0"/>
          <w:numId w:val="0"/>
        </w:numPr>
      </w:pPr>
    </w:p>
    <w:p w:rsidR="00374395" w:rsidRDefault="00374395" w:rsidP="00374395">
      <w:pPr>
        <w:pStyle w:val="ListNumber2"/>
        <w:numPr>
          <w:ilvl w:val="0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Research Permit Reference No. ______________</w:t>
      </w:r>
    </w:p>
    <w:p w:rsidR="00374395" w:rsidRDefault="00374395" w:rsidP="00374395">
      <w:pPr>
        <w:pStyle w:val="ListNumber2"/>
        <w:numPr>
          <w:ilvl w:val="0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Expected date of </w:t>
      </w:r>
      <w:r w:rsidR="00EE2634">
        <w:rPr>
          <w:b/>
          <w:sz w:val="24"/>
          <w:szCs w:val="24"/>
        </w:rPr>
        <w:t xml:space="preserve">Exportation/Importation: </w:t>
      </w:r>
      <w:bookmarkStart w:id="0" w:name="_GoBack"/>
      <w:bookmarkEnd w:id="0"/>
      <w:r>
        <w:rPr>
          <w:b/>
          <w:sz w:val="24"/>
          <w:szCs w:val="24"/>
        </w:rPr>
        <w:t>______</w:t>
      </w:r>
      <w:r w:rsidR="00EE2634">
        <w:rPr>
          <w:b/>
          <w:sz w:val="24"/>
          <w:szCs w:val="24"/>
        </w:rPr>
        <w:t>___________</w:t>
      </w:r>
    </w:p>
    <w:p w:rsidR="00374395" w:rsidRDefault="00374395" w:rsidP="00374395">
      <w:pPr>
        <w:pStyle w:val="ListNumber2"/>
        <w:numPr>
          <w:ilvl w:val="0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Mo</w:t>
      </w:r>
      <w:r w:rsidR="00EE2634">
        <w:rPr>
          <w:b/>
          <w:sz w:val="24"/>
          <w:szCs w:val="24"/>
        </w:rPr>
        <w:t xml:space="preserve">de of Exportation/Importation: </w:t>
      </w:r>
      <w:r w:rsidR="00EE2634">
        <w:rPr>
          <w:b/>
          <w:sz w:val="24"/>
          <w:szCs w:val="24"/>
        </w:rPr>
        <w:br/>
      </w:r>
    </w:p>
    <w:p w:rsidR="00374395" w:rsidRDefault="00374395" w:rsidP="00374395">
      <w:pPr>
        <w:pStyle w:val="ListNumber2"/>
        <w:numPr>
          <w:ilvl w:val="0"/>
          <w:numId w:val="0"/>
        </w:numPr>
        <w:rPr>
          <w:b/>
          <w:sz w:val="24"/>
          <w:szCs w:val="24"/>
        </w:rPr>
      </w:pPr>
    </w:p>
    <w:p w:rsidR="00374395" w:rsidRPr="00374395" w:rsidRDefault="00EE2634" w:rsidP="008C37CC">
      <w:pPr>
        <w:pStyle w:val="ListNumber2"/>
        <w:numPr>
          <w:ilvl w:val="0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Signature:</w:t>
      </w:r>
      <w:r>
        <w:rPr>
          <w:b/>
          <w:sz w:val="24"/>
          <w:szCs w:val="24"/>
        </w:rPr>
        <w:tab/>
      </w:r>
      <w:r w:rsidR="00EF71F2">
        <w:rPr>
          <w:b/>
          <w:sz w:val="24"/>
          <w:szCs w:val="24"/>
        </w:rPr>
        <w:tab/>
      </w:r>
      <w:r w:rsidR="00EF71F2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Date: </w:t>
      </w:r>
    </w:p>
    <w:sectPr w:rsidR="00374395" w:rsidRPr="00374395" w:rsidSect="00906CF6">
      <w:footerReference w:type="default" r:id="rId8"/>
      <w:headerReference w:type="first" r:id="rId9"/>
      <w:footerReference w:type="first" r:id="rId10"/>
      <w:type w:val="continuous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AD3" w:rsidRDefault="00FD0AD3" w:rsidP="009F1D46">
      <w:pPr>
        <w:spacing w:after="0" w:line="240" w:lineRule="auto"/>
      </w:pPr>
      <w:r>
        <w:separator/>
      </w:r>
    </w:p>
  </w:endnote>
  <w:endnote w:type="continuationSeparator" w:id="0">
    <w:p w:rsidR="00FD0AD3" w:rsidRDefault="00FD0AD3" w:rsidP="009F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eam MT">
    <w:altName w:val="Impac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D46" w:rsidRDefault="009F1D46" w:rsidP="009F1D46">
    <w:pPr>
      <w:pStyle w:val="Footer"/>
      <w:jc w:val="center"/>
    </w:pPr>
    <w:r>
      <w:rPr>
        <w:noProof/>
        <w:lang w:val="en-BZ" w:eastAsia="en-BZ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3514725</wp:posOffset>
          </wp:positionH>
          <wp:positionV relativeFrom="paragraph">
            <wp:posOffset>8077200</wp:posOffset>
          </wp:positionV>
          <wp:extent cx="733425" cy="895350"/>
          <wp:effectExtent l="19050" t="0" r="9525" b="0"/>
          <wp:wrapNone/>
          <wp:docPr id="2" name="Picture 1" descr="Logo-IY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Y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1D46" w:rsidRDefault="009F1D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727" w:rsidRPr="00E07AF0" w:rsidRDefault="00A12727" w:rsidP="00A12727">
    <w:pPr>
      <w:pStyle w:val="Footer"/>
      <w:jc w:val="center"/>
      <w:rPr>
        <w:i/>
        <w:color w:val="7F7F7F"/>
        <w:sz w:val="20"/>
        <w:szCs w:val="20"/>
      </w:rPr>
    </w:pPr>
    <w:r w:rsidRPr="00E07AF0">
      <w:rPr>
        <w:i/>
        <w:color w:val="7F7F7F"/>
        <w:sz w:val="20"/>
        <w:szCs w:val="20"/>
      </w:rPr>
      <w:t>Overseeing the sustainable management of Belize’s forest resources</w:t>
    </w:r>
  </w:p>
  <w:p w:rsidR="00A12727" w:rsidRDefault="00A127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AD3" w:rsidRDefault="00FD0AD3" w:rsidP="009F1D46">
      <w:pPr>
        <w:spacing w:after="0" w:line="240" w:lineRule="auto"/>
      </w:pPr>
      <w:r>
        <w:separator/>
      </w:r>
    </w:p>
  </w:footnote>
  <w:footnote w:type="continuationSeparator" w:id="0">
    <w:p w:rsidR="00FD0AD3" w:rsidRDefault="00FD0AD3" w:rsidP="009F1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727" w:rsidRDefault="009E3B24">
    <w:pPr>
      <w:pStyle w:val="Header"/>
    </w:pPr>
    <w:r>
      <w:rPr>
        <w:noProof/>
        <w:lang w:val="en-BZ" w:eastAsia="en-BZ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posOffset>1031240</wp:posOffset>
              </wp:positionH>
              <wp:positionV relativeFrom="paragraph">
                <wp:posOffset>-268605</wp:posOffset>
              </wp:positionV>
              <wp:extent cx="3987165" cy="1209675"/>
              <wp:effectExtent l="2540" t="0" r="1270" b="1905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165" cy="1209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CCE" w:rsidRPr="00643B98" w:rsidRDefault="00931CCE" w:rsidP="00931CCE">
                          <w:pPr>
                            <w:tabs>
                              <w:tab w:val="left" w:pos="3171"/>
                            </w:tabs>
                            <w:spacing w:after="0" w:line="240" w:lineRule="auto"/>
                            <w:jc w:val="center"/>
                            <w:rPr>
                              <w:rFonts w:ascii="Team MT" w:hAnsi="Team MT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643B98">
                            <w:rPr>
                              <w:rFonts w:ascii="Team MT" w:hAnsi="Team MT"/>
                              <w:b/>
                              <w:bCs/>
                              <w:sz w:val="48"/>
                              <w:szCs w:val="48"/>
                            </w:rPr>
                            <w:t>FOREST DEPARTMENT</w:t>
                          </w:r>
                        </w:p>
                        <w:p w:rsidR="00931CCE" w:rsidRPr="00931CCE" w:rsidRDefault="00931CCE" w:rsidP="00931CCE">
                          <w:pPr>
                            <w:tabs>
                              <w:tab w:val="left" w:pos="3171"/>
                            </w:tabs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>Ministry of Forestry, Fisheries and Sustainable Development</w:t>
                          </w:r>
                        </w:p>
                        <w:p w:rsidR="00931CCE" w:rsidRPr="00931CCE" w:rsidRDefault="00931CCE" w:rsidP="00931CCE">
                          <w:pPr>
                            <w:tabs>
                              <w:tab w:val="left" w:pos="3171"/>
                            </w:tabs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>Forest Drive, Belmopan, Belize</w:t>
                          </w:r>
                        </w:p>
                        <w:p w:rsidR="00931CCE" w:rsidRPr="00931CCE" w:rsidRDefault="00931CCE" w:rsidP="00931CCE">
                          <w:pPr>
                            <w:tabs>
                              <w:tab w:val="left" w:pos="3171"/>
                            </w:tabs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 Tel: (501) 8</w:t>
                          </w:r>
                          <w:r w:rsidR="00B827CB">
                            <w:rPr>
                              <w:rFonts w:cstheme="minorHAnsi"/>
                              <w:sz w:val="24"/>
                              <w:szCs w:val="24"/>
                            </w:rPr>
                            <w:t>2</w:t>
                          </w:r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>2-</w:t>
                          </w:r>
                          <w:proofErr w:type="gramStart"/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>1524  ●</w:t>
                          </w:r>
                          <w:proofErr w:type="gramEnd"/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  Fax: (501) 8</w:t>
                          </w:r>
                          <w:r w:rsidR="00B827CB">
                            <w:rPr>
                              <w:rFonts w:cstheme="minorHAnsi"/>
                              <w:sz w:val="24"/>
                              <w:szCs w:val="24"/>
                            </w:rPr>
                            <w:t>2</w:t>
                          </w:r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>2-1523</w:t>
                          </w:r>
                        </w:p>
                        <w:p w:rsidR="00931CCE" w:rsidRPr="00931CCE" w:rsidRDefault="00931CCE" w:rsidP="00931CCE">
                          <w:pPr>
                            <w:tabs>
                              <w:tab w:val="left" w:pos="3171"/>
                            </w:tabs>
                            <w:jc w:val="center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>Email: secretary</w:t>
                          </w:r>
                          <w:r w:rsidR="00B827CB">
                            <w:rPr>
                              <w:rFonts w:cstheme="minorHAnsi"/>
                              <w:sz w:val="24"/>
                              <w:szCs w:val="24"/>
                            </w:rPr>
                            <w:t>.fd</w:t>
                          </w:r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>@</w:t>
                          </w:r>
                          <w:r w:rsidR="00B827CB">
                            <w:rPr>
                              <w:rFonts w:cstheme="minorHAnsi"/>
                              <w:sz w:val="24"/>
                              <w:szCs w:val="24"/>
                            </w:rPr>
                            <w:t>ffsd.</w:t>
                          </w:r>
                          <w:r w:rsidRPr="00931CCE">
                            <w:rPr>
                              <w:rFonts w:cstheme="minorHAnsi"/>
                              <w:sz w:val="24"/>
                              <w:szCs w:val="24"/>
                            </w:rPr>
                            <w:t>gov.bz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81.2pt;margin-top:-21.15pt;width:313.95pt;height:95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t2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" stroked="f">
              <v:textbox>
                <w:txbxContent>
                  <w:p w:rsidR="00931CCE" w:rsidRPr="00643B98" w:rsidRDefault="00931CCE" w:rsidP="00931CCE">
                    <w:pPr>
                      <w:tabs>
                        <w:tab w:val="left" w:pos="3171"/>
                      </w:tabs>
                      <w:spacing w:after="0" w:line="240" w:lineRule="auto"/>
                      <w:jc w:val="center"/>
                      <w:rPr>
                        <w:rFonts w:ascii="Team MT" w:hAnsi="Team MT"/>
                        <w:b/>
                        <w:bCs/>
                        <w:sz w:val="48"/>
                        <w:szCs w:val="48"/>
                      </w:rPr>
                    </w:pPr>
                    <w:r w:rsidRPr="00643B98">
                      <w:rPr>
                        <w:rFonts w:ascii="Team MT" w:hAnsi="Team MT"/>
                        <w:b/>
                        <w:bCs/>
                        <w:sz w:val="48"/>
                        <w:szCs w:val="48"/>
                      </w:rPr>
                      <w:t>FOREST DEPARTMENT</w:t>
                    </w:r>
                  </w:p>
                  <w:p w:rsidR="00931CCE" w:rsidRPr="00931CCE" w:rsidRDefault="00931CCE" w:rsidP="00931CCE">
                    <w:pPr>
                      <w:tabs>
                        <w:tab w:val="left" w:pos="3171"/>
                      </w:tabs>
                      <w:spacing w:after="0" w:line="240" w:lineRule="auto"/>
                      <w:jc w:val="center"/>
                      <w:rPr>
                        <w:rFonts w:cstheme="minorHAnsi"/>
                        <w:sz w:val="24"/>
                        <w:szCs w:val="24"/>
                      </w:rPr>
                    </w:pPr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>Ministry of Forestry, Fisheries and Sustainable Development</w:t>
                    </w:r>
                  </w:p>
                  <w:p w:rsidR="00931CCE" w:rsidRPr="00931CCE" w:rsidRDefault="00931CCE" w:rsidP="00931CCE">
                    <w:pPr>
                      <w:tabs>
                        <w:tab w:val="left" w:pos="3171"/>
                      </w:tabs>
                      <w:spacing w:after="0" w:line="240" w:lineRule="auto"/>
                      <w:jc w:val="center"/>
                      <w:rPr>
                        <w:rFonts w:cstheme="minorHAnsi"/>
                        <w:sz w:val="24"/>
                        <w:szCs w:val="24"/>
                      </w:rPr>
                    </w:pPr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>Forest Drive, Belmopan, Belize</w:t>
                    </w:r>
                  </w:p>
                  <w:p w:rsidR="00931CCE" w:rsidRPr="00931CCE" w:rsidRDefault="00931CCE" w:rsidP="00931CCE">
                    <w:pPr>
                      <w:tabs>
                        <w:tab w:val="left" w:pos="3171"/>
                      </w:tabs>
                      <w:spacing w:after="0" w:line="240" w:lineRule="auto"/>
                      <w:jc w:val="center"/>
                      <w:rPr>
                        <w:rFonts w:cstheme="minorHAnsi"/>
                        <w:sz w:val="24"/>
                        <w:szCs w:val="24"/>
                      </w:rPr>
                    </w:pPr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 xml:space="preserve"> Tel: (501) 8</w:t>
                    </w:r>
                    <w:r w:rsidR="00B827CB">
                      <w:rPr>
                        <w:rFonts w:cstheme="minorHAnsi"/>
                        <w:sz w:val="24"/>
                        <w:szCs w:val="24"/>
                      </w:rPr>
                      <w:t>2</w:t>
                    </w:r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>2-</w:t>
                    </w:r>
                    <w:proofErr w:type="gramStart"/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>1524  ●</w:t>
                    </w:r>
                    <w:proofErr w:type="gramEnd"/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 xml:space="preserve">  Fax: (501) 8</w:t>
                    </w:r>
                    <w:r w:rsidR="00B827CB">
                      <w:rPr>
                        <w:rFonts w:cstheme="minorHAnsi"/>
                        <w:sz w:val="24"/>
                        <w:szCs w:val="24"/>
                      </w:rPr>
                      <w:t>2</w:t>
                    </w:r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>2-1523</w:t>
                    </w:r>
                  </w:p>
                  <w:p w:rsidR="00931CCE" w:rsidRPr="00931CCE" w:rsidRDefault="00931CCE" w:rsidP="00931CCE">
                    <w:pPr>
                      <w:tabs>
                        <w:tab w:val="left" w:pos="3171"/>
                      </w:tabs>
                      <w:jc w:val="center"/>
                      <w:rPr>
                        <w:rFonts w:cstheme="minorHAnsi"/>
                        <w:sz w:val="24"/>
                        <w:szCs w:val="24"/>
                      </w:rPr>
                    </w:pPr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>Email: secretary</w:t>
                    </w:r>
                    <w:r w:rsidR="00B827CB">
                      <w:rPr>
                        <w:rFonts w:cstheme="minorHAnsi"/>
                        <w:sz w:val="24"/>
                        <w:szCs w:val="24"/>
                      </w:rPr>
                      <w:t>.fd</w:t>
                    </w:r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>@</w:t>
                    </w:r>
                    <w:r w:rsidR="00B827CB">
                      <w:rPr>
                        <w:rFonts w:cstheme="minorHAnsi"/>
                        <w:sz w:val="24"/>
                        <w:szCs w:val="24"/>
                      </w:rPr>
                      <w:t>ffsd.</w:t>
                    </w:r>
                    <w:r w:rsidRPr="00931CCE">
                      <w:rPr>
                        <w:rFonts w:cstheme="minorHAnsi"/>
                        <w:sz w:val="24"/>
                        <w:szCs w:val="24"/>
                      </w:rPr>
                      <w:t>gov.bz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0AD3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410.1pt;margin-top:-16.2pt;width:90.3pt;height:90.3pt;z-index:-251656704;mso-position-horizontal-relative:text;mso-position-vertical-relative:text" wrapcoords="-180 0 -180 21420 21600 21420 21600 0 -180 0" fillcolor="window">
          <v:imagedata r:id="rId1" o:title=""/>
          <w10:wrap type="through"/>
        </v:shape>
        <o:OLEObject Type="Embed" ProgID="Word.Picture.8" ShapeID="_x0000_s2058" DrawAspect="Content" ObjectID="_1701089448" r:id="rId2"/>
      </w:object>
    </w:r>
    <w:r>
      <w:rPr>
        <w:noProof/>
        <w:lang w:val="en-BZ" w:eastAsia="en-BZ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1085850</wp:posOffset>
              </wp:positionV>
              <wp:extent cx="7772400" cy="635"/>
              <wp:effectExtent l="9525" t="9525" r="9525" b="1841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395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1in;margin-top:85.5pt;width:612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" strokeweight="1.5pt">
              <v:shadow color="#868686"/>
            </v:shape>
          </w:pict>
        </mc:Fallback>
      </mc:AlternateContent>
    </w:r>
    <w:r w:rsidR="00A12727">
      <w:rPr>
        <w:noProof/>
        <w:lang w:val="en-BZ" w:eastAsia="en-BZ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-395018</wp:posOffset>
          </wp:positionH>
          <wp:positionV relativeFrom="paragraph">
            <wp:posOffset>-241276</wp:posOffset>
          </wp:positionV>
          <wp:extent cx="1266286" cy="1216324"/>
          <wp:effectExtent l="19050" t="0" r="0" b="0"/>
          <wp:wrapNone/>
          <wp:docPr id="5" name="Picture 8" descr="F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D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286" cy="12163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60667C6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190A4B5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37C5CF4"/>
    <w:multiLevelType w:val="hybridMultilevel"/>
    <w:tmpl w:val="3A760916"/>
    <w:lvl w:ilvl="0" w:tplc="3934F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91"/>
    <w:rsid w:val="00011600"/>
    <w:rsid w:val="000178A0"/>
    <w:rsid w:val="00087C91"/>
    <w:rsid w:val="000F14A8"/>
    <w:rsid w:val="00135702"/>
    <w:rsid w:val="0018737E"/>
    <w:rsid w:val="001C1031"/>
    <w:rsid w:val="00247E29"/>
    <w:rsid w:val="00343F5E"/>
    <w:rsid w:val="00374395"/>
    <w:rsid w:val="004D4181"/>
    <w:rsid w:val="00514445"/>
    <w:rsid w:val="00587DE2"/>
    <w:rsid w:val="00593EBB"/>
    <w:rsid w:val="005C7446"/>
    <w:rsid w:val="006602D8"/>
    <w:rsid w:val="00676064"/>
    <w:rsid w:val="00726C5E"/>
    <w:rsid w:val="00807450"/>
    <w:rsid w:val="008C37CC"/>
    <w:rsid w:val="008D5DAE"/>
    <w:rsid w:val="00906CF6"/>
    <w:rsid w:val="00931CCE"/>
    <w:rsid w:val="009E3B24"/>
    <w:rsid w:val="009F1D46"/>
    <w:rsid w:val="00A12727"/>
    <w:rsid w:val="00A33A96"/>
    <w:rsid w:val="00A93819"/>
    <w:rsid w:val="00AF513A"/>
    <w:rsid w:val="00B1393E"/>
    <w:rsid w:val="00B44F3B"/>
    <w:rsid w:val="00B61A49"/>
    <w:rsid w:val="00B827CB"/>
    <w:rsid w:val="00BE30B5"/>
    <w:rsid w:val="00C55237"/>
    <w:rsid w:val="00D40EB2"/>
    <w:rsid w:val="00D47354"/>
    <w:rsid w:val="00D64DF2"/>
    <w:rsid w:val="00EE2634"/>
    <w:rsid w:val="00EF71F2"/>
    <w:rsid w:val="00F71AA4"/>
    <w:rsid w:val="00F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docId w15:val="{5F304477-FC21-47C3-9862-4A6CB6631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9F1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F1D4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F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D46"/>
  </w:style>
  <w:style w:type="paragraph" w:styleId="Footer">
    <w:name w:val="footer"/>
    <w:basedOn w:val="Normal"/>
    <w:link w:val="FooterChar"/>
    <w:uiPriority w:val="99"/>
    <w:unhideWhenUsed/>
    <w:rsid w:val="009F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D46"/>
  </w:style>
  <w:style w:type="paragraph" w:styleId="BalloonText">
    <w:name w:val="Balloon Text"/>
    <w:basedOn w:val="Normal"/>
    <w:link w:val="BalloonTextChar"/>
    <w:uiPriority w:val="99"/>
    <w:semiHidden/>
    <w:unhideWhenUsed/>
    <w:rsid w:val="0093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CE"/>
    <w:rPr>
      <w:rFonts w:ascii="Tahoma" w:hAnsi="Tahoma" w:cs="Tahoma"/>
      <w:sz w:val="16"/>
      <w:szCs w:val="16"/>
    </w:rPr>
  </w:style>
  <w:style w:type="paragraph" w:customStyle="1" w:styleId="DocumentLabel">
    <w:name w:val="Document Label"/>
    <w:basedOn w:val="Normal"/>
    <w:next w:val="Normal"/>
    <w:rsid w:val="00931CCE"/>
    <w:pPr>
      <w:keepNext/>
      <w:keepLines/>
      <w:spacing w:before="400" w:after="120" w:line="240" w:lineRule="atLeast"/>
    </w:pPr>
    <w:rPr>
      <w:rFonts w:ascii="Arial Black" w:eastAsia="Times New Roman" w:hAnsi="Arial Black" w:cs="Times New Roman"/>
      <w:spacing w:val="-5"/>
      <w:kern w:val="28"/>
      <w:sz w:val="96"/>
      <w:szCs w:val="20"/>
    </w:rPr>
  </w:style>
  <w:style w:type="paragraph" w:styleId="MessageHeader">
    <w:name w:val="Message Header"/>
    <w:basedOn w:val="Normal"/>
    <w:link w:val="MessageHeaderChar"/>
    <w:rsid w:val="00931CCE"/>
    <w:pPr>
      <w:keepLines/>
      <w:spacing w:after="120" w:line="180" w:lineRule="atLeast"/>
      <w:ind w:left="1555" w:hanging="720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931CCE"/>
    <w:rPr>
      <w:rFonts w:ascii="Arial" w:eastAsia="Times New Roman" w:hAnsi="Arial" w:cs="Times New Roman"/>
      <w:spacing w:val="-5"/>
      <w:sz w:val="20"/>
      <w:szCs w:val="20"/>
      <w:lang w:val="en-US" w:eastAsia="en-US"/>
    </w:rPr>
  </w:style>
  <w:style w:type="character" w:customStyle="1" w:styleId="MessageHeaderLabel">
    <w:name w:val="Message Header Label"/>
    <w:rsid w:val="00931CCE"/>
    <w:rPr>
      <w:rFonts w:ascii="Arial Black" w:hAnsi="Arial Black"/>
      <w:spacing w:val="-10"/>
      <w:sz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931C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31CCE"/>
  </w:style>
  <w:style w:type="paragraph" w:styleId="ListNumber2">
    <w:name w:val="List Number 2"/>
    <w:basedOn w:val="Normal"/>
    <w:rsid w:val="008C37CC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43F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sampson\LOCALS~1\Temp\Temporary%20Directory%202%20for%20attachments_2012_04_13.zip\FD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32F35-4442-47A0-AC8B-F1F17EB62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 Memo.dotx</Template>
  <TotalTime>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rsampson</dc:creator>
  <cp:lastModifiedBy>Microsoft account</cp:lastModifiedBy>
  <cp:revision>2</cp:revision>
  <cp:lastPrinted>2012-04-19T16:32:00Z</cp:lastPrinted>
  <dcterms:created xsi:type="dcterms:W3CDTF">2021-12-15T22:04:00Z</dcterms:created>
  <dcterms:modified xsi:type="dcterms:W3CDTF">2021-12-15T22:04:00Z</dcterms:modified>
</cp:coreProperties>
</file>